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40" w:type="dxa"/>
        <w:tblInd w:w="93" w:type="dxa"/>
        <w:tblLook w:val="0000"/>
      </w:tblPr>
      <w:tblGrid>
        <w:gridCol w:w="3229"/>
        <w:gridCol w:w="625"/>
        <w:gridCol w:w="610"/>
        <w:gridCol w:w="596"/>
        <w:gridCol w:w="760"/>
        <w:gridCol w:w="877"/>
        <w:gridCol w:w="640"/>
        <w:gridCol w:w="1020"/>
      </w:tblGrid>
      <w:tr w:rsidR="003B645D" w:rsidTr="00711053">
        <w:trPr>
          <w:trHeight w:val="405"/>
        </w:trPr>
        <w:tc>
          <w:tcPr>
            <w:tcW w:w="506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32"/>
                <w:szCs w:val="32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rFonts w:ascii="Arial" w:hAnsi="Arial" w:cs="Arial"/>
                    <w:sz w:val="32"/>
                    <w:szCs w:val="32"/>
                  </w:rPr>
                  <w:t>St. Louis</w:t>
                </w:r>
              </w:smartTag>
            </w:smartTag>
            <w:r>
              <w:rPr>
                <w:rFonts w:ascii="Arial" w:hAnsi="Arial" w:cs="Arial"/>
                <w:sz w:val="32"/>
                <w:szCs w:val="32"/>
              </w:rPr>
              <w:t xml:space="preserve"> Men's Over 40 2010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645D" w:rsidTr="00711053">
        <w:trPr>
          <w:trHeight w:val="255"/>
        </w:trPr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645D" w:rsidTr="00711053">
        <w:trPr>
          <w:trHeight w:val="255"/>
        </w:trPr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Goals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Goals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Goal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B645D" w:rsidTr="00711053">
        <w:trPr>
          <w:trHeight w:val="319"/>
        </w:trPr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Team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Won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Lost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Tied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Against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Diff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Points</w:t>
            </w:r>
          </w:p>
        </w:tc>
      </w:tr>
      <w:tr w:rsidR="003B645D" w:rsidTr="00711053">
        <w:trPr>
          <w:trHeight w:val="319"/>
        </w:trPr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18"/>
                <w:szCs w:val="18"/>
              </w:rPr>
            </w:pPr>
            <w:smartTag w:uri="urn:schemas-microsoft-com:office:smarttags" w:element="place">
              <w:smartTag w:uri="urn:schemas-microsoft-com:office:smarttags" w:element="PlaceName">
                <w:r>
                  <w:rPr>
                    <w:rFonts w:ascii="Arial" w:hAnsi="Arial" w:cs="Arial"/>
                    <w:sz w:val="18"/>
                    <w:szCs w:val="18"/>
                  </w:rPr>
                  <w:t>Sunset</w:t>
                </w:r>
              </w:smartTag>
              <w:r>
                <w:rPr>
                  <w:rFonts w:ascii="Arial" w:hAnsi="Arial" w:cs="Arial"/>
                  <w:sz w:val="18"/>
                  <w:szCs w:val="18"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Arial" w:hAnsi="Arial" w:cs="Arial"/>
                    <w:sz w:val="18"/>
                    <w:szCs w:val="18"/>
                  </w:rPr>
                  <w:t>Lakes</w:t>
                </w:r>
              </w:smartTag>
            </w:smartTag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3B645D" w:rsidTr="00711053">
        <w:trPr>
          <w:trHeight w:val="319"/>
        </w:trPr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LoRusso's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3B645D" w:rsidTr="00711053">
        <w:trPr>
          <w:trHeight w:val="319"/>
        </w:trPr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MetLife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3B645D" w:rsidTr="00711053">
        <w:trPr>
          <w:trHeight w:val="319"/>
        </w:trPr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 Furia Roja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3B645D" w:rsidTr="00711053">
        <w:trPr>
          <w:trHeight w:val="319"/>
        </w:trPr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FFC(Fenton Football Club)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3B645D" w:rsidTr="00711053">
        <w:trPr>
          <w:trHeight w:val="319"/>
        </w:trPr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Kutis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3B645D" w:rsidTr="00711053">
        <w:trPr>
          <w:trHeight w:val="319"/>
        </w:trPr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Holiday Inn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3B645D" w:rsidTr="00711053">
        <w:trPr>
          <w:trHeight w:val="319"/>
        </w:trPr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Edward Jones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3B645D" w:rsidTr="00711053">
        <w:trPr>
          <w:trHeight w:val="319"/>
        </w:trPr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Has Been United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B645D" w:rsidRDefault="003B64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</w:tbl>
    <w:p w:rsidR="003B645D" w:rsidRDefault="003B645D"/>
    <w:sectPr w:rsidR="003B645D" w:rsidSect="003B64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1053"/>
    <w:rsid w:val="00002B5B"/>
    <w:rsid w:val="00191EAA"/>
    <w:rsid w:val="0029151D"/>
    <w:rsid w:val="00355CB9"/>
    <w:rsid w:val="003B645D"/>
    <w:rsid w:val="004530D3"/>
    <w:rsid w:val="005D32DD"/>
    <w:rsid w:val="00671364"/>
    <w:rsid w:val="006A3601"/>
    <w:rsid w:val="00711053"/>
    <w:rsid w:val="008009A3"/>
    <w:rsid w:val="00881FE9"/>
    <w:rsid w:val="00920C97"/>
    <w:rsid w:val="00946032"/>
    <w:rsid w:val="00985649"/>
    <w:rsid w:val="00C446ED"/>
    <w:rsid w:val="00C5452D"/>
    <w:rsid w:val="00DA46FE"/>
    <w:rsid w:val="00E13519"/>
    <w:rsid w:val="00E35E6A"/>
    <w:rsid w:val="00E775C8"/>
    <w:rsid w:val="00E96487"/>
    <w:rsid w:val="00F1089F"/>
    <w:rsid w:val="00F854A3"/>
    <w:rsid w:val="00FE0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ity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7834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54</Words>
  <Characters>314</Characters>
  <Application>Microsoft Office Outlook</Application>
  <DocSecurity>0</DocSecurity>
  <Lines>0</Lines>
  <Paragraphs>0</Paragraphs>
  <ScaleCrop>false</ScaleCrop>
  <Company>cbm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</dc:title>
  <dc:subject/>
  <dc:creator>GP</dc:creator>
  <cp:keywords/>
  <dc:description/>
  <cp:lastModifiedBy>GP</cp:lastModifiedBy>
  <cp:revision>1</cp:revision>
  <dcterms:created xsi:type="dcterms:W3CDTF">2010-09-14T03:42:00Z</dcterms:created>
  <dcterms:modified xsi:type="dcterms:W3CDTF">2010-09-14T03:43:00Z</dcterms:modified>
</cp:coreProperties>
</file>